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744" w:rsidRPr="00F708BD" w:rsidRDefault="004E0C3F" w:rsidP="00A82744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令和７</w:t>
      </w:r>
      <w:r w:rsidR="00FB5883">
        <w:rPr>
          <w:rFonts w:ascii="ＭＳ ゴシック" w:eastAsia="ＭＳ ゴシック" w:hAnsi="ＭＳ ゴシック" w:hint="eastAsia"/>
          <w:sz w:val="32"/>
          <w:szCs w:val="32"/>
        </w:rPr>
        <w:t>年度　甲種防火管理新規講習</w:t>
      </w:r>
      <w:r w:rsidR="00A82744" w:rsidRPr="00F708BD">
        <w:rPr>
          <w:rFonts w:ascii="ＭＳ ゴシック" w:eastAsia="ＭＳ ゴシック" w:hAnsi="ＭＳ ゴシック" w:hint="eastAsia"/>
          <w:sz w:val="32"/>
          <w:szCs w:val="32"/>
        </w:rPr>
        <w:t>のご案内</w:t>
      </w:r>
    </w:p>
    <w:tbl>
      <w:tblPr>
        <w:tblpPr w:leftFromText="142" w:rightFromText="142" w:vertAnchor="page" w:horzAnchor="margin" w:tblpY="1453"/>
        <w:tblW w:w="9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2"/>
        <w:gridCol w:w="2356"/>
        <w:gridCol w:w="5673"/>
      </w:tblGrid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 講習区分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甲種防火管理新規講習</w:t>
            </w:r>
          </w:p>
        </w:tc>
      </w:tr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２ 講習日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4E0C3F" w:rsidP="004E0C3F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令和７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年</w:t>
            </w:r>
            <w:r w:rsidR="00947B27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5A7681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日（木）・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日（金）</w:t>
            </w:r>
          </w:p>
        </w:tc>
      </w:tr>
      <w:tr w:rsidR="00A82744" w:rsidRPr="00F708BD" w:rsidTr="006C44FE">
        <w:trPr>
          <w:trHeight w:val="1020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３ 講習時間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4E0C3F">
            <w:pPr>
              <w:widowControl/>
              <w:adjustRightInd w:val="0"/>
              <w:snapToGrid w:val="0"/>
              <w:ind w:rightChars="100" w:right="210" w:firstLineChars="100" w:firstLine="2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</w:t>
            </w:r>
            <w:r w:rsidR="004E0C3F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付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両日とも午前８時３０分～午前９時００分</w:t>
            </w:r>
          </w:p>
          <w:p w:rsidR="00A82744" w:rsidRPr="00F708BD" w:rsidRDefault="00947B27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６月</w:t>
            </w:r>
            <w:r w:rsidR="004E0C3F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　午前９時００分～午後４時３０分</w:t>
            </w:r>
          </w:p>
          <w:p w:rsidR="00A82744" w:rsidRPr="00F708BD" w:rsidRDefault="00947B27" w:rsidP="004E0C3F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 w:rsidR="004E0C3F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  午前９時００分～正午</w:t>
            </w:r>
          </w:p>
        </w:tc>
      </w:tr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spacing w:line="165" w:lineRule="atLeast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４ 講習場所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pStyle w:val="a3"/>
              <w:wordWrap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sz w:val="22"/>
                <w:szCs w:val="22"/>
              </w:rPr>
            </w:pPr>
            <w:r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宇城広域連合</w:t>
            </w:r>
            <w:r w:rsidR="005A7681"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消防本部・北消防署</w:t>
            </w:r>
            <w:r w:rsidR="00E8384A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 xml:space="preserve">　　</w:t>
            </w:r>
            <w:r w:rsidR="005A7681"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宇土市境目町</w:t>
            </w:r>
            <w:r w:rsidR="0013658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４２７</w:t>
            </w:r>
            <w:r w:rsidR="005A7681"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番地</w:t>
            </w:r>
          </w:p>
        </w:tc>
      </w:tr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 受講定員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EF1CD6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８０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名</w:t>
            </w:r>
          </w:p>
        </w:tc>
      </w:tr>
      <w:tr w:rsidR="00A82744" w:rsidRPr="00F708BD" w:rsidTr="006C44FE">
        <w:trPr>
          <w:trHeight w:val="550"/>
        </w:trPr>
        <w:tc>
          <w:tcPr>
            <w:tcW w:w="19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 申込方法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(1)申込受付期間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22CED" w:rsidRPr="00122CED" w:rsidRDefault="004E0C3F" w:rsidP="00122CED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令和７年５月　８</w:t>
            </w:r>
            <w:r w:rsidR="00122CED"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日（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木</w:t>
            </w:r>
            <w:r w:rsidR="00122CED"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）午前８時３０分から</w:t>
            </w:r>
          </w:p>
          <w:p w:rsidR="00A82744" w:rsidRPr="00F708BD" w:rsidRDefault="00122CED" w:rsidP="004E0C3F">
            <w:pPr>
              <w:widowControl/>
              <w:adjustRightInd w:val="0"/>
              <w:snapToGrid w:val="0"/>
              <w:ind w:leftChars="100" w:left="210" w:rightChars="100" w:right="210" w:firstLineChars="400" w:firstLine="88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５月</w:t>
            </w:r>
            <w:r w:rsidR="004E0C3F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２３</w:t>
            </w:r>
            <w:r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日（金）正午まで</w:t>
            </w:r>
          </w:p>
        </w:tc>
      </w:tr>
      <w:tr w:rsidR="00947B27" w:rsidRPr="00F708BD" w:rsidTr="006C44FE">
        <w:trPr>
          <w:trHeight w:val="2818"/>
        </w:trPr>
        <w:tc>
          <w:tcPr>
            <w:tcW w:w="19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7B27" w:rsidRPr="00F708BD" w:rsidRDefault="00947B27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7B27" w:rsidRPr="00F708BD" w:rsidRDefault="00122CED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(2</w:t>
            </w:r>
            <w:r w:rsidR="00947B27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)申込受付場所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宇城管内の２消防署５分署及び消防本部予防課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北消防署   　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   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0964-22-6247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美里分署　　　  　　 47-1255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網田分署　　　       27-0190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南消防署　　　　     32-2825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三角分署　　　       52-2222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豊野分署             45-3778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小川分署             43-6119</w:t>
            </w:r>
          </w:p>
          <w:p w:rsidR="00947B27" w:rsidRPr="00F708BD" w:rsidRDefault="000F2548" w:rsidP="006C44FE">
            <w:pPr>
              <w:widowControl/>
              <w:adjustRightInd w:val="0"/>
              <w:snapToGrid w:val="0"/>
              <w:ind w:rightChars="100" w:right="210" w:firstLineChars="300" w:firstLine="660"/>
              <w:rPr>
                <w:rFonts w:ascii="ＭＳ ゴシック" w:eastAsia="ＭＳ ゴシック" w:hAnsi="ＭＳ ゴシック" w:cs="ＭＳ Ｐゴシック"/>
                <w:color w:val="FF0000"/>
                <w:kern w:val="0"/>
                <w:sz w:val="22"/>
                <w:u w:val="single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消防本部予防課  　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   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22-6222</w:t>
            </w:r>
          </w:p>
        </w:tc>
      </w:tr>
      <w:tr w:rsidR="00A82744" w:rsidRPr="00F708BD" w:rsidTr="006C44FE">
        <w:trPr>
          <w:trHeight w:val="1405"/>
        </w:trPr>
        <w:tc>
          <w:tcPr>
            <w:tcW w:w="19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122CED" w:rsidP="006C44FE">
            <w:pPr>
              <w:widowControl/>
              <w:adjustRightInd w:val="0"/>
              <w:snapToGrid w:val="0"/>
              <w:ind w:leftChars="50" w:left="105" w:rightChars="50" w:righ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(3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)申込に必要なもの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2744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受講申込書</w:t>
            </w:r>
          </w:p>
          <w:p w:rsidR="00E8384A" w:rsidRDefault="00E8384A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・上記申込受付場所に準備してあります。</w:t>
            </w:r>
          </w:p>
          <w:p w:rsidR="00E8384A" w:rsidRDefault="00E8384A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・ホームページからのダウンロードも可能です。</w:t>
            </w:r>
          </w:p>
          <w:p w:rsidR="00E8384A" w:rsidRPr="00AE7272" w:rsidRDefault="004E0C3F" w:rsidP="006C44FE">
            <w:pPr>
              <w:widowControl/>
              <w:adjustRightInd w:val="0"/>
              <w:snapToGrid w:val="0"/>
              <w:ind w:rightChars="100" w:right="210" w:firstLineChars="200" w:firstLine="4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hyperlink r:id="rId6" w:history="1">
              <w:r w:rsidR="00E8384A" w:rsidRPr="00AE7272">
                <w:rPr>
                  <w:rStyle w:val="a6"/>
                  <w:rFonts w:ascii="ＭＳ ゴシック" w:eastAsia="ＭＳ ゴシック" w:hAnsi="ＭＳ ゴシック" w:hint="eastAsia"/>
                  <w:sz w:val="22"/>
                  <w:szCs w:val="20"/>
                </w:rPr>
                <w:t>http://www.ukisyobo.or.jp</w:t>
              </w:r>
            </w:hyperlink>
            <w:r w:rsidR="00E8384A" w:rsidRPr="00AE7272">
              <w:rPr>
                <w:rFonts w:ascii="ＭＳ ゴシック" w:eastAsia="ＭＳ ゴシック" w:hAnsi="ＭＳ ゴシック" w:hint="eastAsia"/>
                <w:sz w:val="22"/>
                <w:szCs w:val="20"/>
              </w:rPr>
              <w:t xml:space="preserve">　</w:t>
            </w:r>
          </w:p>
        </w:tc>
      </w:tr>
      <w:tr w:rsidR="00A82744" w:rsidRPr="00F708BD" w:rsidTr="006C44FE">
        <w:trPr>
          <w:trHeight w:val="1128"/>
        </w:trPr>
        <w:tc>
          <w:tcPr>
            <w:tcW w:w="19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Default="0026575F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(4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)</w:t>
            </w:r>
            <w:r w:rsidR="00463838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申込受付方法</w:t>
            </w:r>
          </w:p>
          <w:p w:rsidR="00463838" w:rsidRDefault="00463838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  <w:p w:rsidR="00463838" w:rsidRDefault="00463838" w:rsidP="00463838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18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※</w:t>
            </w:r>
            <w:r w:rsidRPr="00463838"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①から③のいずれか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の</w:t>
            </w:r>
          </w:p>
          <w:p w:rsidR="00463838" w:rsidRPr="00F708BD" w:rsidRDefault="00463838" w:rsidP="00463838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463838"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方法による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申込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384A" w:rsidRPr="00E8384A" w:rsidRDefault="00463838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①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持参による受付</w:t>
            </w:r>
          </w:p>
          <w:p w:rsidR="00E8384A" w:rsidRPr="00E8384A" w:rsidRDefault="00463838" w:rsidP="006C44FE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②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FAXによる受付</w:t>
            </w:r>
          </w:p>
          <w:p w:rsidR="00E8384A" w:rsidRPr="00E8384A" w:rsidRDefault="00E8384A" w:rsidP="009B3FB3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（FAX：0964-22-5775</w:t>
            </w:r>
            <w:r w:rsidR="009B3FB3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に申請書を送信後、電話</w:t>
            </w: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確認</w:t>
            </w:r>
            <w:r w:rsidR="009B3FB3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（TEL:0964-22-6222）</w:t>
            </w: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をお願いします。）</w:t>
            </w:r>
          </w:p>
          <w:p w:rsidR="00E8384A" w:rsidRPr="00E8384A" w:rsidRDefault="00463838" w:rsidP="006C44FE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③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電子メールによる受付</w:t>
            </w:r>
          </w:p>
          <w:p w:rsidR="00A82744" w:rsidRPr="00F708BD" w:rsidRDefault="00E8384A" w:rsidP="009B3FB3">
            <w:pPr>
              <w:widowControl/>
              <w:adjustRightInd w:val="0"/>
              <w:snapToGrid w:val="0"/>
              <w:ind w:leftChars="100" w:left="320" w:rightChars="100" w:right="210" w:hangingChars="50" w:hanging="1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（yobo_07ｱｯﾄﾏｰｸukisyobo.or.jpに申請書の送信をお願いします。※ｱｯﾄﾏｰｸは@に変換してください。）</w:t>
            </w:r>
          </w:p>
        </w:tc>
      </w:tr>
      <w:tr w:rsidR="00A82744" w:rsidRPr="00F708BD" w:rsidTr="00122CED">
        <w:trPr>
          <w:trHeight w:val="685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７ 受講資格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D56B9" w:rsidRPr="00F708BD" w:rsidRDefault="004E0C3F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color w:val="FF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宇城管内居住者又は宇城管内事業所勤務者</w:t>
            </w:r>
            <w:r w:rsidR="00122CED"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（１事業所１名）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優先</w:t>
            </w:r>
          </w:p>
        </w:tc>
      </w:tr>
      <w:tr w:rsidR="00E8384A" w:rsidRPr="00F708BD" w:rsidTr="00EF1CD6">
        <w:trPr>
          <w:trHeight w:val="695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384A" w:rsidRDefault="00E8384A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８ 受講料</w:t>
            </w:r>
          </w:p>
          <w:p w:rsidR="00EF1CD6" w:rsidRPr="00F708BD" w:rsidRDefault="00EF1CD6" w:rsidP="00EF1CD6">
            <w:pPr>
              <w:widowControl/>
              <w:adjustRightInd w:val="0"/>
              <w:snapToGrid w:val="0"/>
              <w:ind w:leftChars="100" w:left="210" w:firstLineChars="50" w:firstLine="1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（資料代）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384A" w:rsidRPr="00F708BD" w:rsidRDefault="004E0C3F" w:rsidP="004E0C3F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color w:val="FF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４</w:t>
            </w:r>
            <w:r w:rsidR="00EF1CD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,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１０</w:t>
            </w:r>
            <w:r w:rsidR="00EF1CD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０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円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</w:t>
            </w:r>
            <w:r w:rsidR="00E8384A" w:rsidRP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u w:val="single"/>
              </w:rPr>
              <w:t>講習初日に</w:t>
            </w:r>
            <w:r w:rsidR="006C44FE" w:rsidRP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u w:val="single"/>
              </w:rPr>
              <w:t>お支払いください。</w:t>
            </w:r>
            <w:r w:rsid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）</w:t>
            </w:r>
          </w:p>
        </w:tc>
      </w:tr>
      <w:tr w:rsidR="00A82744" w:rsidRPr="00F708BD" w:rsidTr="006C44FE">
        <w:trPr>
          <w:trHeight w:val="90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E8384A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９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 その他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この講習会は、消防法に基づく講習</w:t>
            </w:r>
            <w:r w:rsid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です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ので、全科目を受講された方に「修了証」を交付します。</w:t>
            </w:r>
          </w:p>
        </w:tc>
      </w:tr>
      <w:tr w:rsidR="00A82744" w:rsidRPr="00F708BD" w:rsidTr="006C44FE">
        <w:trPr>
          <w:trHeight w:val="90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6C44FE" w:rsidP="006C44FE">
            <w:pPr>
              <w:widowControl/>
              <w:adjustRightInd w:val="0"/>
              <w:snapToGrid w:val="0"/>
              <w:ind w:firstLineChars="50" w:firstLine="1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１０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 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お問い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合せ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宇城広域連合消防本部  予防課　予防係　</w:t>
            </w:r>
          </w:p>
          <w:p w:rsidR="005A7681" w:rsidRPr="00F708BD" w:rsidRDefault="00A82744" w:rsidP="006C44FE">
            <w:pPr>
              <w:widowControl/>
              <w:adjustRightInd w:val="0"/>
              <w:snapToGrid w:val="0"/>
              <w:ind w:rightChars="100" w:right="210" w:firstLineChars="300" w:firstLine="66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☎０９６４－２２－６２２２（平日：午前８時３０分～午後５時１５分）</w:t>
            </w:r>
          </w:p>
        </w:tc>
      </w:tr>
      <w:tr w:rsidR="00A82744" w:rsidRPr="00EB1AAD" w:rsidTr="006C44FE">
        <w:trPr>
          <w:trHeight w:val="388"/>
        </w:trPr>
        <w:tc>
          <w:tcPr>
            <w:tcW w:w="9931" w:type="dxa"/>
            <w:gridSpan w:val="3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2744" w:rsidRPr="00EB1AAD" w:rsidRDefault="00A82744" w:rsidP="006C44FE">
            <w:pPr>
              <w:widowControl/>
              <w:adjustRightInd w:val="0"/>
              <w:snapToGrid w:val="0"/>
              <w:ind w:rightChars="100" w:right="210"/>
              <w:rPr>
                <w:rFonts w:hAnsi="ＭＳ ゴシック" w:cs="ＭＳ Ｐゴシック"/>
                <w:kern w:val="0"/>
                <w:sz w:val="22"/>
              </w:rPr>
            </w:pPr>
          </w:p>
        </w:tc>
      </w:tr>
    </w:tbl>
    <w:p w:rsidR="00A82744" w:rsidRDefault="00A82744" w:rsidP="00A82744">
      <w:pPr>
        <w:snapToGrid w:val="0"/>
        <w:sectPr w:rsidR="00A82744" w:rsidSect="005A7681">
          <w:pgSz w:w="11906" w:h="16838"/>
          <w:pgMar w:top="709" w:right="1080" w:bottom="851" w:left="1080" w:header="851" w:footer="992" w:gutter="0"/>
          <w:cols w:space="425"/>
          <w:docGrid w:type="lines" w:linePitch="360"/>
        </w:sectPr>
      </w:pPr>
    </w:p>
    <w:tbl>
      <w:tblPr>
        <w:tblW w:w="923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5"/>
        <w:gridCol w:w="3600"/>
        <w:gridCol w:w="2349"/>
        <w:gridCol w:w="1723"/>
      </w:tblGrid>
      <w:tr w:rsidR="00A82744" w:rsidRPr="00861CA0" w:rsidTr="003416AB">
        <w:trPr>
          <w:trHeight w:val="619"/>
        </w:trPr>
        <w:tc>
          <w:tcPr>
            <w:tcW w:w="9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744" w:rsidRPr="00B77C3C" w:rsidRDefault="00A82744" w:rsidP="00B77C3C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8"/>
                <w:szCs w:val="24"/>
              </w:rPr>
            </w:pPr>
            <w:r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8"/>
              </w:rPr>
              <w:lastRenderedPageBreak/>
              <w:t>令和</w:t>
            </w:r>
            <w:r w:rsidR="004E0C3F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8"/>
              </w:rPr>
              <w:t>７</w:t>
            </w:r>
            <w:r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年度甲種防火管理新規講習</w:t>
            </w:r>
            <w:r w:rsidR="0053697B"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 xml:space="preserve">　</w:t>
            </w:r>
            <w:r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日程表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期日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科目</w:t>
            </w:r>
          </w:p>
        </w:tc>
        <w:tc>
          <w:tcPr>
            <w:tcW w:w="4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時間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4E0C3F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 w:rsidR="004E0C3F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　（木）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受付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08:30～09:00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30分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開会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09:00～09:10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10分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挨拶</w:t>
            </w: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受講案内</w:t>
            </w: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防火管理の意義と制度の概要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09:10～10: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60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火災の基礎知識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10: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20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～11:0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火気管理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11: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～12:00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昼食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12:00～13:00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危険物等の安全管理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13:00～13:</w:t>
            </w:r>
            <w:r w:rsidR="00D945B6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  <w:r w:rsidR="00D945B6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施設・設備の維持管理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F8553C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14:00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～14:</w:t>
            </w:r>
            <w:r w:rsidR="005369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  <w:r w:rsidR="00D945B6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自衛消防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: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15:4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02344E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消防</w:t>
            </w:r>
            <w:r w:rsidR="006E067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用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設備</w:t>
            </w:r>
            <w:r w:rsidR="006E067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等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の操作要領（実技）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15:5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0～16:30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53697B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 w:rsidR="004E0C3F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　（金）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受付</w:t>
            </w:r>
            <w:bookmarkStart w:id="0" w:name="_GoBack"/>
            <w:bookmarkEnd w:id="0"/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08:30～09:00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地震対策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09:00～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09:50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4A685F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防火管理の進め方と消防計画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00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</w:t>
            </w:r>
            <w:r w:rsidR="0002344E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2344E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60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効果測定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～11: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6923FD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20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4A685F" w:rsidRPr="00B52309" w:rsidTr="00463838">
        <w:trPr>
          <w:trHeight w:val="820"/>
        </w:trPr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85F" w:rsidRPr="00F708BD" w:rsidRDefault="004A685F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5F" w:rsidRPr="00F708BD" w:rsidRDefault="004A685F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修了証交付</w:t>
            </w:r>
          </w:p>
          <w:p w:rsidR="004A685F" w:rsidRPr="00F708BD" w:rsidRDefault="004A685F" w:rsidP="005A7681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閉会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5F" w:rsidRPr="00F708BD" w:rsidRDefault="004A685F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11:30～12:00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5F" w:rsidRPr="00F708BD" w:rsidRDefault="006F7B45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</w:tbl>
    <w:p w:rsidR="00A82744" w:rsidRPr="0053697B" w:rsidRDefault="006923FD" w:rsidP="00F708BD">
      <w:pPr>
        <w:snapToGrid w:val="0"/>
        <w:jc w:val="center"/>
        <w:rPr>
          <w:rFonts w:ascii="HG丸ｺﾞｼｯｸM-PRO" w:eastAsia="HG丸ｺﾞｼｯｸM-PRO" w:hAnsi="HG丸ｺﾞｼｯｸM-PRO"/>
        </w:rPr>
      </w:pPr>
      <w:r w:rsidRPr="00F708BD">
        <w:rPr>
          <w:rFonts w:ascii="HG丸ｺﾞｼｯｸM-PRO" w:eastAsia="HG丸ｺﾞｼｯｸM-PRO" w:hAnsi="HG丸ｺﾞｼｯｸM-PRO" w:hint="eastAsia"/>
          <w:sz w:val="22"/>
        </w:rPr>
        <w:t>※日程表</w:t>
      </w:r>
      <w:r w:rsidR="00456D31">
        <w:rPr>
          <w:rFonts w:ascii="HG丸ｺﾞｼｯｸM-PRO" w:eastAsia="HG丸ｺﾞｼｯｸM-PRO" w:hAnsi="HG丸ｺﾞｼｯｸM-PRO" w:hint="eastAsia"/>
          <w:sz w:val="22"/>
        </w:rPr>
        <w:t>（科目・時間割）</w:t>
      </w:r>
      <w:r w:rsidRPr="00F708BD">
        <w:rPr>
          <w:rFonts w:ascii="HG丸ｺﾞｼｯｸM-PRO" w:eastAsia="HG丸ｺﾞｼｯｸM-PRO" w:hAnsi="HG丸ｺﾞｼｯｸM-PRO" w:hint="eastAsia"/>
          <w:sz w:val="22"/>
        </w:rPr>
        <w:t>については、変更する場合があります。</w:t>
      </w:r>
    </w:p>
    <w:p w:rsidR="00A82744" w:rsidRDefault="00A82744" w:rsidP="00A82744">
      <w:pPr>
        <w:snapToGrid w:val="0"/>
      </w:pPr>
    </w:p>
    <w:p w:rsidR="00A82744" w:rsidRDefault="00A82744" w:rsidP="00A82744">
      <w:pPr>
        <w:snapToGrid w:val="0"/>
      </w:pPr>
    </w:p>
    <w:p w:rsidR="00A82744" w:rsidRDefault="00254ED1" w:rsidP="00A82744">
      <w:pPr>
        <w:snapToGrid w:val="0"/>
        <w:rPr>
          <w:rFonts w:ascii="HG丸ｺﾞｼｯｸM-PRO" w:eastAsia="HG丸ｺﾞｼｯｸM-PRO" w:hAnsi="HG丸ｺﾞｼｯｸM-PRO"/>
          <w:sz w:val="22"/>
        </w:rPr>
      </w:pPr>
      <w:r w:rsidRPr="00254ED1">
        <w:rPr>
          <w:rFonts w:ascii="HG丸ｺﾞｼｯｸM-PRO" w:eastAsia="HG丸ｺﾞｼｯｸM-PRO" w:hAnsi="HG丸ｺﾞｼｯｸM-PRO" w:hint="eastAsia"/>
          <w:sz w:val="22"/>
        </w:rPr>
        <w:t>【講習場所</w:t>
      </w:r>
      <w:r>
        <w:rPr>
          <w:rFonts w:ascii="HG丸ｺﾞｼｯｸM-PRO" w:eastAsia="HG丸ｺﾞｼｯｸM-PRO" w:hAnsi="HG丸ｺﾞｼｯｸM-PRO" w:hint="eastAsia"/>
          <w:sz w:val="22"/>
        </w:rPr>
        <w:t>（宇土市境目町427）</w:t>
      </w:r>
      <w:r w:rsidRPr="00254ED1">
        <w:rPr>
          <w:rFonts w:ascii="HG丸ｺﾞｼｯｸM-PRO" w:eastAsia="HG丸ｺﾞｼｯｸM-PRO" w:hAnsi="HG丸ｺﾞｼｯｸM-PRO" w:hint="eastAsia"/>
          <w:sz w:val="22"/>
        </w:rPr>
        <w:t>に関する注意事項】</w:t>
      </w:r>
    </w:p>
    <w:p w:rsidR="00254ED1" w:rsidRPr="00254ED1" w:rsidRDefault="00254ED1" w:rsidP="00A82744">
      <w:pPr>
        <w:snapToGrid w:val="0"/>
        <w:rPr>
          <w:rFonts w:ascii="HG丸ｺﾞｼｯｸM-PRO" w:eastAsia="HG丸ｺﾞｼｯｸM-PRO" w:hAnsi="HG丸ｺﾞｼｯｸM-PRO"/>
        </w:rPr>
      </w:pPr>
    </w:p>
    <w:p w:rsidR="003416AB" w:rsidRPr="00B77C3C" w:rsidRDefault="0013658D" w:rsidP="00254ED1">
      <w:pPr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E682D" wp14:editId="4E5F6834">
                <wp:simplePos x="0" y="0"/>
                <wp:positionH relativeFrom="column">
                  <wp:posOffset>2369464</wp:posOffset>
                </wp:positionH>
                <wp:positionV relativeFrom="paragraph">
                  <wp:posOffset>1715643</wp:posOffset>
                </wp:positionV>
                <wp:extent cx="1777594" cy="285750"/>
                <wp:effectExtent l="0" t="0" r="0" b="0"/>
                <wp:wrapNone/>
                <wp:docPr id="46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594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E7272" w:rsidRPr="001E49A8" w:rsidRDefault="00AE7272" w:rsidP="00254ED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EF1CD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緊急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車両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用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のため進入不可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2E68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186.55pt;margin-top:135.1pt;width:139.9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" fillcolor="red" stroked="f">
                <v:textbox>
                  <w:txbxContent>
                    <w:p w:rsidR="00AE7272" w:rsidRPr="001E49A8" w:rsidRDefault="00AE7272" w:rsidP="00254ED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 w:rsidRPr="00EF1CD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緊急</w:t>
                      </w:r>
                      <w:r w:rsidRPr="00EF1CD6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車両</w:t>
                      </w:r>
                      <w:r w:rsidRPr="00EF1CD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用</w:t>
                      </w:r>
                      <w:r w:rsidRPr="00EF1CD6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のため進入不可</w:t>
                      </w:r>
                    </w:p>
                  </w:txbxContent>
                </v:textbox>
              </v:shape>
            </w:pict>
          </mc:Fallback>
        </mc:AlternateContent>
      </w:r>
      <w:r w:rsidR="004638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721C9" wp14:editId="75C1CCA9">
                <wp:simplePos x="0" y="0"/>
                <wp:positionH relativeFrom="column">
                  <wp:posOffset>1235608</wp:posOffset>
                </wp:positionH>
                <wp:positionV relativeFrom="paragraph">
                  <wp:posOffset>2122475</wp:posOffset>
                </wp:positionV>
                <wp:extent cx="214630" cy="991362"/>
                <wp:effectExtent l="19050" t="19050" r="33020" b="18415"/>
                <wp:wrapNone/>
                <wp:docPr id="18" name="上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991362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294C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7" o:spid="_x0000_s1026" type="#_x0000_t68" style="position:absolute;left:0;text-align:left;margin-left:97.3pt;margin-top:167.1pt;width:16.9pt;height:78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" adj="2338" fillcolor="yellow" strokecolor="windowText" strokeweight="1pt"/>
            </w:pict>
          </mc:Fallback>
        </mc:AlternateContent>
      </w:r>
      <w:r w:rsidR="004638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3C4A5" wp14:editId="083BD0C7">
                <wp:simplePos x="0" y="0"/>
                <wp:positionH relativeFrom="column">
                  <wp:posOffset>818362</wp:posOffset>
                </wp:positionH>
                <wp:positionV relativeFrom="paragraph">
                  <wp:posOffset>1712926</wp:posOffset>
                </wp:positionV>
                <wp:extent cx="1089965" cy="285293"/>
                <wp:effectExtent l="0" t="0" r="0" b="635"/>
                <wp:wrapNone/>
                <wp:docPr id="3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965" cy="28529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272" w:rsidRPr="00463838" w:rsidRDefault="00AE7272" w:rsidP="004638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EF1C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一般車両出入口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C4A5" id="_x0000_s1027" type="#_x0000_t202" style="position:absolute;left:0;text-align:left;margin-left:64.45pt;margin-top:134.9pt;width:85.8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" fillcolor="yellow" stroked="f">
                <v:textbox>
                  <w:txbxContent>
                    <w:p w:rsidR="00AE7272" w:rsidRPr="00463838" w:rsidRDefault="00AE7272" w:rsidP="0046383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</w:pPr>
                      <w:r w:rsidRPr="00EF1CD6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一般車両出入口</w:t>
                      </w:r>
                    </w:p>
                  </w:txbxContent>
                </v:textbox>
              </v:shape>
            </w:pict>
          </mc:Fallback>
        </mc:AlternateContent>
      </w:r>
      <w:r w:rsidR="0046383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25D10" wp14:editId="5C9C4533">
                <wp:simplePos x="0" y="0"/>
                <wp:positionH relativeFrom="margin">
                  <wp:posOffset>2749855</wp:posOffset>
                </wp:positionH>
                <wp:positionV relativeFrom="paragraph">
                  <wp:posOffset>2129790</wp:posOffset>
                </wp:positionV>
                <wp:extent cx="1133754" cy="870509"/>
                <wp:effectExtent l="19050" t="19050" r="28575" b="25400"/>
                <wp:wrapNone/>
                <wp:docPr id="4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754" cy="87050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F2311" id="角丸四角形 3" o:spid="_x0000_s1026" style="position:absolute;left:0;text-align:left;margin-left:216.5pt;margin-top:167.7pt;width:89.25pt;height:68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54ED1">
        <w:rPr>
          <w:noProof/>
        </w:rPr>
        <w:drawing>
          <wp:inline distT="0" distB="0" distL="0" distR="0" wp14:anchorId="07389F26">
            <wp:extent cx="4438650" cy="327949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9" r="4778"/>
                    <a:stretch/>
                  </pic:blipFill>
                  <pic:spPr bwMode="auto">
                    <a:xfrm>
                      <a:off x="0" y="0"/>
                      <a:ext cx="4453259" cy="32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6AB" w:rsidRPr="00B77C3C" w:rsidSect="005A7681">
      <w:pgSz w:w="11906" w:h="16838"/>
      <w:pgMar w:top="993" w:right="1418" w:bottom="851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272" w:rsidRDefault="00AE7272" w:rsidP="00122CED">
      <w:r>
        <w:separator/>
      </w:r>
    </w:p>
  </w:endnote>
  <w:endnote w:type="continuationSeparator" w:id="0">
    <w:p w:rsidR="00AE7272" w:rsidRDefault="00AE7272" w:rsidP="00122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272" w:rsidRDefault="00AE7272" w:rsidP="00122CED">
      <w:r>
        <w:separator/>
      </w:r>
    </w:p>
  </w:footnote>
  <w:footnote w:type="continuationSeparator" w:id="0">
    <w:p w:rsidR="00AE7272" w:rsidRDefault="00AE7272" w:rsidP="00122C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3B5"/>
    <w:rsid w:val="00005BAD"/>
    <w:rsid w:val="0002344E"/>
    <w:rsid w:val="0005447B"/>
    <w:rsid w:val="00060B43"/>
    <w:rsid w:val="000A2C67"/>
    <w:rsid w:val="000F2548"/>
    <w:rsid w:val="00122CED"/>
    <w:rsid w:val="0013658D"/>
    <w:rsid w:val="00171DCE"/>
    <w:rsid w:val="001D56B9"/>
    <w:rsid w:val="001E49A8"/>
    <w:rsid w:val="00254ED1"/>
    <w:rsid w:val="0026575F"/>
    <w:rsid w:val="00291FCD"/>
    <w:rsid w:val="00334650"/>
    <w:rsid w:val="003416AB"/>
    <w:rsid w:val="00440916"/>
    <w:rsid w:val="00445B06"/>
    <w:rsid w:val="00456D31"/>
    <w:rsid w:val="00463838"/>
    <w:rsid w:val="004A1E40"/>
    <w:rsid w:val="004A685F"/>
    <w:rsid w:val="004E0C3F"/>
    <w:rsid w:val="0053697B"/>
    <w:rsid w:val="005A7681"/>
    <w:rsid w:val="006923FD"/>
    <w:rsid w:val="006B4C83"/>
    <w:rsid w:val="006C44FE"/>
    <w:rsid w:val="006E0676"/>
    <w:rsid w:val="006F7B45"/>
    <w:rsid w:val="007C2AB3"/>
    <w:rsid w:val="007C62D3"/>
    <w:rsid w:val="007E7442"/>
    <w:rsid w:val="00947B27"/>
    <w:rsid w:val="009B3FB3"/>
    <w:rsid w:val="00A62751"/>
    <w:rsid w:val="00A82744"/>
    <w:rsid w:val="00A8477E"/>
    <w:rsid w:val="00A95745"/>
    <w:rsid w:val="00AE7272"/>
    <w:rsid w:val="00B52309"/>
    <w:rsid w:val="00B77C3C"/>
    <w:rsid w:val="00C013B5"/>
    <w:rsid w:val="00C36664"/>
    <w:rsid w:val="00CC4021"/>
    <w:rsid w:val="00D559D7"/>
    <w:rsid w:val="00D945B6"/>
    <w:rsid w:val="00E8384A"/>
    <w:rsid w:val="00ED6550"/>
    <w:rsid w:val="00EF1CD6"/>
    <w:rsid w:val="00F708BD"/>
    <w:rsid w:val="00F8553C"/>
    <w:rsid w:val="00FB5883"/>
    <w:rsid w:val="00FD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BD27675"/>
  <w15:chartTrackingRefBased/>
  <w15:docId w15:val="{0162FB63-AA3E-4CF7-8250-1A004E9F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744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A82744"/>
    <w:pPr>
      <w:widowControl w:val="0"/>
      <w:wordWrap w:val="0"/>
      <w:autoSpaceDE w:val="0"/>
      <w:autoSpaceDN w:val="0"/>
      <w:adjustRightInd w:val="0"/>
      <w:spacing w:line="285" w:lineRule="exact"/>
      <w:jc w:val="both"/>
    </w:pPr>
    <w:rPr>
      <w:rFonts w:ascii="Times New Roman" w:eastAsia="ＭＳ 明朝" w:hAnsi="Times New Roman" w:cs="ＭＳ 明朝"/>
      <w:spacing w:val="7"/>
      <w:kern w:val="0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005B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05BA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8384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22C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22CED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122C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22CED"/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semiHidden/>
    <w:unhideWhenUsed/>
    <w:rsid w:val="00254ED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kisyobo.or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59909083.dotm</Template>
  <TotalTime>106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90276</dc:creator>
  <cp:keywords/>
  <dc:description/>
  <cp:lastModifiedBy>90276</cp:lastModifiedBy>
  <cp:revision>10</cp:revision>
  <cp:lastPrinted>2024-04-03T06:18:00Z</cp:lastPrinted>
  <dcterms:created xsi:type="dcterms:W3CDTF">2024-04-03T04:51:00Z</dcterms:created>
  <dcterms:modified xsi:type="dcterms:W3CDTF">2025-03-27T07:28:00Z</dcterms:modified>
</cp:coreProperties>
</file>